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D2C" w:rsidRPr="003B3776" w:rsidRDefault="00EA7D2C" w:rsidP="003B3776">
      <w:pPr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3B3776">
        <w:rPr>
          <w:rFonts w:ascii="Times New Roman" w:hAnsi="Times New Roman"/>
          <w:b/>
          <w:sz w:val="28"/>
          <w:szCs w:val="28"/>
        </w:rPr>
        <w:t>ТРЕТИЙ ЭТАП РЕСПУБЛИКАНСКОЙ ОЛИМПИАДЫ</w:t>
      </w:r>
    </w:p>
    <w:p w:rsidR="00EA7D2C" w:rsidRPr="003B3776" w:rsidRDefault="00EA7D2C" w:rsidP="003B3776">
      <w:pPr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3B3776">
        <w:rPr>
          <w:rFonts w:ascii="Times New Roman" w:hAnsi="Times New Roman"/>
          <w:b/>
          <w:sz w:val="28"/>
          <w:szCs w:val="28"/>
        </w:rPr>
        <w:t>ПО НЕМЕЦКОМУ ЯЗЫКУ!</w:t>
      </w:r>
    </w:p>
    <w:p w:rsidR="00EA7D2C" w:rsidRPr="003B3776" w:rsidRDefault="00EA7D2C" w:rsidP="003B3776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B3776">
        <w:rPr>
          <w:rFonts w:ascii="Times New Roman" w:hAnsi="Times New Roman"/>
          <w:sz w:val="28"/>
          <w:szCs w:val="28"/>
        </w:rPr>
        <w:t>Третий(областной) этап республиканской олимпиады по немецкому языку проходил в г.Гомеле с 9 по 13 января. Нашу школу представляла Липова Сабина, учащаяся 11 «А» класса. Сабина неоднократно побеждала на втором этапе олимпиады, в 2010 г. И 2011 г. получала дипломы 2-ой степени на третьем этапе республиканской олимпиады.</w:t>
      </w:r>
    </w:p>
    <w:p w:rsidR="00EA7D2C" w:rsidRDefault="00EA7D2C" w:rsidP="003B3776">
      <w:pPr>
        <w:ind w:firstLine="720"/>
        <w:jc w:val="center"/>
        <w:rPr>
          <w:rFonts w:ascii="Times New Roman" w:hAnsi="Times New Roman"/>
          <w:sz w:val="28"/>
          <w:szCs w:val="28"/>
          <w:lang w:val="en-US"/>
        </w:rPr>
      </w:pPr>
      <w:r w:rsidRPr="00CC752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z_1b7d9b96.jpg" style="width:184.5pt;height:246pt;visibility:visible">
            <v:imagedata r:id="rId4" o:title=""/>
          </v:shape>
        </w:pict>
      </w:r>
    </w:p>
    <w:p w:rsidR="00EA7D2C" w:rsidRDefault="00EA7D2C" w:rsidP="003B3776">
      <w:pPr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3B3776">
        <w:rPr>
          <w:rFonts w:ascii="Times New Roman" w:hAnsi="Times New Roman"/>
          <w:sz w:val="28"/>
          <w:szCs w:val="28"/>
        </w:rPr>
        <w:t xml:space="preserve">Олимпиада проходила в три этапа: </w:t>
      </w:r>
    </w:p>
    <w:p w:rsidR="00EA7D2C" w:rsidRDefault="00EA7D2C" w:rsidP="003B3776">
      <w:pPr>
        <w:ind w:firstLine="72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10 января – письменная работа</w:t>
      </w:r>
    </w:p>
    <w:p w:rsidR="00EA7D2C" w:rsidRPr="003B3776" w:rsidRDefault="00EA7D2C" w:rsidP="003B3776">
      <w:pPr>
        <w:ind w:firstLine="720"/>
        <w:jc w:val="center"/>
        <w:rPr>
          <w:rFonts w:ascii="Times New Roman" w:hAnsi="Times New Roman"/>
          <w:sz w:val="28"/>
          <w:szCs w:val="28"/>
        </w:rPr>
      </w:pPr>
      <w:r w:rsidRPr="003B3776">
        <w:rPr>
          <w:rFonts w:ascii="Times New Roman" w:hAnsi="Times New Roman"/>
          <w:sz w:val="28"/>
          <w:szCs w:val="28"/>
        </w:rPr>
        <w:t>11 января – говорение (устная речь)</w:t>
      </w:r>
    </w:p>
    <w:p w:rsidR="00EA7D2C" w:rsidRPr="003B3776" w:rsidRDefault="00EA7D2C" w:rsidP="003B3776">
      <w:pPr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 января – аудирование.</w:t>
      </w:r>
    </w:p>
    <w:p w:rsidR="00EA7D2C" w:rsidRPr="003B3776" w:rsidRDefault="00EA7D2C" w:rsidP="003B3776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B3776">
        <w:rPr>
          <w:rFonts w:ascii="Times New Roman" w:hAnsi="Times New Roman"/>
          <w:sz w:val="28"/>
          <w:szCs w:val="28"/>
        </w:rPr>
        <w:t>Задания были сложными, приближёнными к четвёртому этапу республиканской олимпиады. Всё же, как и в любом соревновании, нашлись победители и побеждённые. Победители были награждены дипломами и получили памятные призы. Наша ученица также привезла в школу приз - диплом 3-ей степени. Поздравляем её с победой!</w:t>
      </w:r>
    </w:p>
    <w:p w:rsidR="00EA7D2C" w:rsidRDefault="00EA7D2C"/>
    <w:p w:rsidR="00EA7D2C" w:rsidRPr="00F2195B" w:rsidRDefault="00EA7D2C">
      <w:r w:rsidRPr="00CC752A">
        <w:rPr>
          <w:noProof/>
          <w:lang w:eastAsia="ru-RU"/>
        </w:rPr>
        <w:pict>
          <v:shape id="Рисунок 1" o:spid="_x0000_i1026" type="#_x0000_t75" style="width:468pt;height:661.5pt;visibility:visible">
            <v:imagedata r:id="rId5" o:title=""/>
          </v:shape>
        </w:pict>
      </w:r>
    </w:p>
    <w:sectPr w:rsidR="00EA7D2C" w:rsidRPr="00F2195B" w:rsidSect="00E31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195B"/>
    <w:rsid w:val="0004426B"/>
    <w:rsid w:val="00087D44"/>
    <w:rsid w:val="003B3776"/>
    <w:rsid w:val="005147D1"/>
    <w:rsid w:val="00621DEA"/>
    <w:rsid w:val="008967B6"/>
    <w:rsid w:val="00994CAC"/>
    <w:rsid w:val="00CC752A"/>
    <w:rsid w:val="00E3100B"/>
    <w:rsid w:val="00EA7D2C"/>
    <w:rsid w:val="00F21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00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44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44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76</TotalTime>
  <Pages>2</Pages>
  <Words>121</Words>
  <Characters>694</Characters>
  <Application>Microsoft Office Outlook</Application>
  <DocSecurity>0</DocSecurity>
  <Lines>0</Lines>
  <Paragraphs>0</Paragraphs>
  <ScaleCrop>false</ScaleCrop>
  <Company>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INNA</cp:lastModifiedBy>
  <cp:revision>2</cp:revision>
  <dcterms:created xsi:type="dcterms:W3CDTF">2012-02-05T18:58:00Z</dcterms:created>
  <dcterms:modified xsi:type="dcterms:W3CDTF">2012-05-08T10:20:00Z</dcterms:modified>
</cp:coreProperties>
</file>